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544"/>
        <w:tblW w:w="13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1647"/>
        <w:gridCol w:w="1504"/>
        <w:gridCol w:w="1730"/>
        <w:gridCol w:w="1643"/>
        <w:gridCol w:w="1871"/>
        <w:gridCol w:w="4047"/>
        <w:gridCol w:w="199"/>
      </w:tblGrid>
      <w:tr w:rsidR="007A0E00" w:rsidRPr="00BC24D0" w14:paraId="411882CC" w14:textId="77777777" w:rsidTr="00E77669">
        <w:trPr>
          <w:gridAfter w:val="1"/>
          <w:wAfter w:w="199" w:type="dxa"/>
          <w:trHeight w:val="274"/>
        </w:trPr>
        <w:tc>
          <w:tcPr>
            <w:tcW w:w="13267" w:type="dxa"/>
            <w:gridSpan w:val="7"/>
            <w:shd w:val="clear" w:color="auto" w:fill="auto"/>
          </w:tcPr>
          <w:p w14:paraId="66FE33DD" w14:textId="4AD13E0D" w:rsidR="007A0E00" w:rsidRPr="00BC24D0" w:rsidRDefault="007A0E00" w:rsidP="00142505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5768BB">
              <w:rPr>
                <w:rFonts w:ascii="Century Gothic" w:hAnsi="Century Gothic"/>
                <w:b/>
                <w:bCs/>
                <w:sz w:val="32"/>
              </w:rPr>
              <w:t>Autumn 1 – Marvellous Me!</w:t>
            </w:r>
          </w:p>
        </w:tc>
      </w:tr>
      <w:tr w:rsidR="0095048E" w:rsidRPr="00BC24D0" w14:paraId="71B52F89" w14:textId="77777777" w:rsidTr="00E77669">
        <w:trPr>
          <w:trHeight w:val="973"/>
        </w:trPr>
        <w:tc>
          <w:tcPr>
            <w:tcW w:w="825" w:type="dxa"/>
            <w:shd w:val="clear" w:color="auto" w:fill="auto"/>
          </w:tcPr>
          <w:p w14:paraId="2BBED363" w14:textId="77777777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</w:p>
        </w:tc>
        <w:tc>
          <w:tcPr>
            <w:tcW w:w="1647" w:type="dxa"/>
            <w:shd w:val="clear" w:color="auto" w:fill="auto"/>
          </w:tcPr>
          <w:p w14:paraId="52C05980" w14:textId="77777777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>Story of the week</w:t>
            </w:r>
          </w:p>
        </w:tc>
        <w:tc>
          <w:tcPr>
            <w:tcW w:w="1504" w:type="dxa"/>
            <w:shd w:val="clear" w:color="auto" w:fill="auto"/>
          </w:tcPr>
          <w:p w14:paraId="383669DA" w14:textId="77777777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>Rhyme of the week</w:t>
            </w:r>
          </w:p>
        </w:tc>
        <w:tc>
          <w:tcPr>
            <w:tcW w:w="1730" w:type="dxa"/>
            <w:shd w:val="clear" w:color="auto" w:fill="auto"/>
          </w:tcPr>
          <w:p w14:paraId="624524EC" w14:textId="77777777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>Vocabulary</w:t>
            </w:r>
          </w:p>
        </w:tc>
        <w:tc>
          <w:tcPr>
            <w:tcW w:w="1643" w:type="dxa"/>
            <w:shd w:val="clear" w:color="auto" w:fill="auto"/>
          </w:tcPr>
          <w:p w14:paraId="11A6582A" w14:textId="77777777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>Key question</w:t>
            </w:r>
          </w:p>
        </w:tc>
        <w:tc>
          <w:tcPr>
            <w:tcW w:w="1871" w:type="dxa"/>
            <w:shd w:val="clear" w:color="auto" w:fill="auto"/>
          </w:tcPr>
          <w:p w14:paraId="35910259" w14:textId="77777777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>Maths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1713E7ED" w14:textId="77777777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>Home links</w:t>
            </w:r>
          </w:p>
        </w:tc>
      </w:tr>
      <w:tr w:rsidR="00E77669" w:rsidRPr="00BC24D0" w14:paraId="0F8F079C" w14:textId="77777777" w:rsidTr="00E77669">
        <w:trPr>
          <w:trHeight w:val="1007"/>
        </w:trPr>
        <w:tc>
          <w:tcPr>
            <w:tcW w:w="825" w:type="dxa"/>
            <w:shd w:val="clear" w:color="auto" w:fill="auto"/>
          </w:tcPr>
          <w:p w14:paraId="0CB22A8E" w14:textId="7F389021" w:rsidR="00E77669" w:rsidRPr="00BC24D0" w:rsidRDefault="00E77669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 xml:space="preserve">Week </w:t>
            </w:r>
            <w:r>
              <w:rPr>
                <w:rFonts w:ascii="Century Gothic" w:hAnsi="Century Gothic"/>
                <w:b/>
                <w:bCs/>
                <w:sz w:val="22"/>
              </w:rPr>
              <w:t>1</w:t>
            </w:r>
          </w:p>
        </w:tc>
        <w:tc>
          <w:tcPr>
            <w:tcW w:w="12641" w:type="dxa"/>
            <w:gridSpan w:val="7"/>
            <w:shd w:val="clear" w:color="auto" w:fill="auto"/>
          </w:tcPr>
          <w:p w14:paraId="4CF5DF94" w14:textId="10BB81D6" w:rsidR="00E77669" w:rsidRPr="00E77669" w:rsidRDefault="00E77669" w:rsidP="00E77669">
            <w:pPr>
              <w:jc w:val="center"/>
              <w:rPr>
                <w:rFonts w:ascii="Century Gothic" w:hAnsi="Century Gothic" w:cs="MasterTheCurriculum"/>
                <w:b/>
                <w:bCs/>
                <w:color w:val="auto"/>
                <w:sz w:val="22"/>
              </w:rPr>
            </w:pPr>
            <w:r w:rsidRPr="00E77669">
              <w:rPr>
                <w:rFonts w:ascii="Century Gothic" w:hAnsi="Century Gothic" w:cs="MasterTheCurriculum"/>
                <w:b/>
                <w:bCs/>
                <w:color w:val="auto"/>
                <w:sz w:val="40"/>
                <w:szCs w:val="36"/>
              </w:rPr>
              <w:t>Settling In</w:t>
            </w:r>
          </w:p>
        </w:tc>
      </w:tr>
      <w:tr w:rsidR="0095048E" w:rsidRPr="00BC24D0" w14:paraId="6C41599F" w14:textId="77777777" w:rsidTr="00E77669">
        <w:trPr>
          <w:trHeight w:val="1007"/>
        </w:trPr>
        <w:tc>
          <w:tcPr>
            <w:tcW w:w="825" w:type="dxa"/>
            <w:shd w:val="clear" w:color="auto" w:fill="auto"/>
          </w:tcPr>
          <w:p w14:paraId="4EED7CB3" w14:textId="41623606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 xml:space="preserve">Week </w:t>
            </w:r>
            <w:r w:rsidR="00E77669">
              <w:rPr>
                <w:rFonts w:ascii="Century Gothic" w:hAnsi="Century Gothic"/>
                <w:b/>
                <w:bCs/>
                <w:sz w:val="22"/>
              </w:rPr>
              <w:t>2</w:t>
            </w:r>
          </w:p>
        </w:tc>
        <w:tc>
          <w:tcPr>
            <w:tcW w:w="1647" w:type="dxa"/>
            <w:shd w:val="clear" w:color="auto" w:fill="auto"/>
          </w:tcPr>
          <w:p w14:paraId="07D5C875" w14:textId="3389F6B2" w:rsidR="00777A68" w:rsidRPr="00BC24D0" w:rsidRDefault="0081140D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All about families</w:t>
            </w:r>
          </w:p>
        </w:tc>
        <w:tc>
          <w:tcPr>
            <w:tcW w:w="1504" w:type="dxa"/>
            <w:shd w:val="clear" w:color="auto" w:fill="auto"/>
          </w:tcPr>
          <w:p w14:paraId="2F77D36C" w14:textId="6702F03E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1,2,3,4,5 Once I caught a fish alive</w:t>
            </w:r>
          </w:p>
        </w:tc>
        <w:tc>
          <w:tcPr>
            <w:tcW w:w="1730" w:type="dxa"/>
            <w:shd w:val="clear" w:color="auto" w:fill="auto"/>
          </w:tcPr>
          <w:p w14:paraId="6AC2721C" w14:textId="071147C6" w:rsidR="00777A68" w:rsidRPr="00BC24D0" w:rsidRDefault="00F630A4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Special, different, same</w:t>
            </w:r>
          </w:p>
        </w:tc>
        <w:tc>
          <w:tcPr>
            <w:tcW w:w="1643" w:type="dxa"/>
            <w:shd w:val="clear" w:color="auto" w:fill="auto"/>
          </w:tcPr>
          <w:p w14:paraId="40A08AB1" w14:textId="7E52D99D" w:rsidR="00777A68" w:rsidRPr="00BC24D0" w:rsidRDefault="00912256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What makes you special?</w:t>
            </w:r>
          </w:p>
        </w:tc>
        <w:tc>
          <w:tcPr>
            <w:tcW w:w="1871" w:type="dxa"/>
            <w:shd w:val="clear" w:color="auto" w:fill="auto"/>
          </w:tcPr>
          <w:p w14:paraId="69F57F11" w14:textId="17893003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Colours – red blue &amp; yellow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62F30E47" w14:textId="77777777" w:rsidR="00777A68" w:rsidRDefault="0095048E" w:rsidP="00585C63">
            <w:pPr>
              <w:rPr>
                <w:rFonts w:ascii="Century Gothic" w:hAnsi="Century Gothic" w:cs="MasterTheCurriculum"/>
                <w:color w:val="auto"/>
                <w:sz w:val="22"/>
              </w:rPr>
            </w:pPr>
            <w:r>
              <w:rPr>
                <w:rFonts w:ascii="Century Gothic" w:hAnsi="Century Gothic" w:cs="MasterTheCurriculum"/>
                <w:color w:val="auto"/>
                <w:sz w:val="22"/>
              </w:rPr>
              <w:t>Draw a picture of all the people in your family who are special to you.</w:t>
            </w:r>
          </w:p>
          <w:p w14:paraId="0A18960E" w14:textId="05849EFF" w:rsidR="006E6EE2" w:rsidRPr="00BC24D0" w:rsidRDefault="00F742B7" w:rsidP="00585C63">
            <w:pPr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Talk about how they are the same or different to you e.g hair colour, age, favourite things.</w:t>
            </w:r>
          </w:p>
        </w:tc>
      </w:tr>
      <w:tr w:rsidR="0095048E" w:rsidRPr="00BC24D0" w14:paraId="2F8C51D9" w14:textId="77777777" w:rsidTr="00E77669">
        <w:trPr>
          <w:trHeight w:val="1037"/>
        </w:trPr>
        <w:tc>
          <w:tcPr>
            <w:tcW w:w="825" w:type="dxa"/>
            <w:shd w:val="clear" w:color="auto" w:fill="auto"/>
          </w:tcPr>
          <w:p w14:paraId="22180DFE" w14:textId="18EEB55E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 xml:space="preserve">Week </w:t>
            </w:r>
            <w:r w:rsidR="00E77669">
              <w:rPr>
                <w:rFonts w:ascii="Century Gothic" w:hAnsi="Century Gothic"/>
                <w:b/>
                <w:bCs/>
                <w:sz w:val="22"/>
              </w:rPr>
              <w:t>3</w:t>
            </w:r>
          </w:p>
        </w:tc>
        <w:tc>
          <w:tcPr>
            <w:tcW w:w="1647" w:type="dxa"/>
            <w:shd w:val="clear" w:color="auto" w:fill="auto"/>
          </w:tcPr>
          <w:p w14:paraId="0FDD8C0A" w14:textId="64CBB64E" w:rsidR="00777A68" w:rsidRPr="00BC24D0" w:rsidRDefault="00467393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All about families</w:t>
            </w:r>
          </w:p>
        </w:tc>
        <w:tc>
          <w:tcPr>
            <w:tcW w:w="1504" w:type="dxa"/>
            <w:shd w:val="clear" w:color="auto" w:fill="auto"/>
          </w:tcPr>
          <w:p w14:paraId="4152090A" w14:textId="69EEE6D3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1,2,3,4,5 Once I caught a fish alive</w:t>
            </w:r>
          </w:p>
        </w:tc>
        <w:tc>
          <w:tcPr>
            <w:tcW w:w="1730" w:type="dxa"/>
            <w:shd w:val="clear" w:color="auto" w:fill="auto"/>
          </w:tcPr>
          <w:p w14:paraId="220694B7" w14:textId="3254453B" w:rsidR="00777A68" w:rsidRPr="00BC24D0" w:rsidRDefault="00EA5310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Parents</w:t>
            </w:r>
            <w:r w:rsidR="007003F9">
              <w:rPr>
                <w:rFonts w:ascii="Century Gothic" w:hAnsi="Century Gothic"/>
                <w:sz w:val="22"/>
              </w:rPr>
              <w:t xml:space="preserve">, </w:t>
            </w:r>
            <w:r w:rsidR="001022F0">
              <w:rPr>
                <w:rFonts w:ascii="Century Gothic" w:hAnsi="Century Gothic"/>
                <w:sz w:val="22"/>
              </w:rPr>
              <w:t xml:space="preserve">grandparents, </w:t>
            </w:r>
            <w:r w:rsidR="00986BAB">
              <w:rPr>
                <w:rFonts w:ascii="Century Gothic" w:hAnsi="Century Gothic"/>
                <w:sz w:val="22"/>
              </w:rPr>
              <w:t>brother, sist</w:t>
            </w:r>
            <w:r w:rsidR="00687B7A">
              <w:rPr>
                <w:rFonts w:ascii="Century Gothic" w:hAnsi="Century Gothic"/>
                <w:sz w:val="22"/>
              </w:rPr>
              <w:t>er</w:t>
            </w:r>
          </w:p>
        </w:tc>
        <w:tc>
          <w:tcPr>
            <w:tcW w:w="1643" w:type="dxa"/>
            <w:shd w:val="clear" w:color="auto" w:fill="auto"/>
          </w:tcPr>
          <w:p w14:paraId="718406B9" w14:textId="39F68990" w:rsidR="00777A68" w:rsidRPr="00BC24D0" w:rsidRDefault="00804072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Who is in your family?</w:t>
            </w:r>
          </w:p>
        </w:tc>
        <w:tc>
          <w:tcPr>
            <w:tcW w:w="1871" w:type="dxa"/>
            <w:shd w:val="clear" w:color="auto" w:fill="auto"/>
          </w:tcPr>
          <w:p w14:paraId="7102DAAB" w14:textId="40BFC22E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Colours – Green &amp; purple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158BCEE1" w14:textId="782DC511" w:rsidR="00777A68" w:rsidRPr="00BC24D0" w:rsidRDefault="0095048E" w:rsidP="00585C63">
            <w:pPr>
              <w:spacing w:after="0" w:line="240" w:lineRule="auto"/>
              <w:jc w:val="left"/>
              <w:rPr>
                <w:rFonts w:ascii="Century Gothic" w:hAnsi="Century Gothic" w:cs="MasterTheCurriculum"/>
                <w:color w:val="auto"/>
                <w:sz w:val="22"/>
              </w:rPr>
            </w:pPr>
            <w:r>
              <w:rPr>
                <w:rFonts w:ascii="Century Gothic" w:hAnsi="Century Gothic" w:cs="MasterTheCurriculum"/>
                <w:color w:val="auto"/>
                <w:sz w:val="22"/>
              </w:rPr>
              <w:t>Use paint to make handprints</w:t>
            </w:r>
            <w:r w:rsidR="00F72FFB">
              <w:rPr>
                <w:rFonts w:ascii="Century Gothic" w:hAnsi="Century Gothic" w:cs="MasterTheCurriculum"/>
                <w:color w:val="auto"/>
                <w:sz w:val="22"/>
              </w:rPr>
              <w:t xml:space="preserve"> with your family members and cut them out.  Try putting them in order from smallest to largest.</w:t>
            </w:r>
          </w:p>
        </w:tc>
      </w:tr>
      <w:tr w:rsidR="0095048E" w:rsidRPr="00BC24D0" w14:paraId="28D18FF7" w14:textId="77777777" w:rsidTr="00E77669">
        <w:trPr>
          <w:trHeight w:val="973"/>
        </w:trPr>
        <w:tc>
          <w:tcPr>
            <w:tcW w:w="825" w:type="dxa"/>
            <w:shd w:val="clear" w:color="auto" w:fill="auto"/>
          </w:tcPr>
          <w:p w14:paraId="352CCFF1" w14:textId="46A37ABB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 xml:space="preserve">Week </w:t>
            </w:r>
            <w:r w:rsidR="00E77669">
              <w:rPr>
                <w:rFonts w:ascii="Century Gothic" w:hAnsi="Century Gothic"/>
                <w:b/>
                <w:bCs/>
                <w:sz w:val="22"/>
              </w:rPr>
              <w:t>4</w:t>
            </w:r>
          </w:p>
        </w:tc>
        <w:tc>
          <w:tcPr>
            <w:tcW w:w="1647" w:type="dxa"/>
            <w:shd w:val="clear" w:color="auto" w:fill="auto"/>
          </w:tcPr>
          <w:p w14:paraId="13322FCA" w14:textId="3B6BE0F9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The 3 Little Pigs</w:t>
            </w:r>
          </w:p>
        </w:tc>
        <w:tc>
          <w:tcPr>
            <w:tcW w:w="1504" w:type="dxa"/>
            <w:shd w:val="clear" w:color="auto" w:fill="auto"/>
          </w:tcPr>
          <w:p w14:paraId="076006B1" w14:textId="6664E076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Hey diddle </w:t>
            </w:r>
            <w:proofErr w:type="spellStart"/>
            <w:r>
              <w:rPr>
                <w:rFonts w:ascii="Century Gothic" w:hAnsi="Century Gothic"/>
                <w:sz w:val="22"/>
              </w:rPr>
              <w:t>diddle</w:t>
            </w:r>
            <w:proofErr w:type="spellEnd"/>
          </w:p>
        </w:tc>
        <w:tc>
          <w:tcPr>
            <w:tcW w:w="1730" w:type="dxa"/>
            <w:shd w:val="clear" w:color="auto" w:fill="auto"/>
          </w:tcPr>
          <w:p w14:paraId="7528BE26" w14:textId="6782BFC0" w:rsidR="00777A68" w:rsidRPr="00BC24D0" w:rsidRDefault="004839F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Flat, bungalow, house</w:t>
            </w:r>
          </w:p>
        </w:tc>
        <w:tc>
          <w:tcPr>
            <w:tcW w:w="1643" w:type="dxa"/>
            <w:shd w:val="clear" w:color="auto" w:fill="auto"/>
          </w:tcPr>
          <w:p w14:paraId="3713B8E8" w14:textId="0F328445" w:rsidR="00777A68" w:rsidRPr="00BC24D0" w:rsidRDefault="003435D3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What do you live in?</w:t>
            </w:r>
          </w:p>
        </w:tc>
        <w:tc>
          <w:tcPr>
            <w:tcW w:w="1871" w:type="dxa"/>
            <w:shd w:val="clear" w:color="auto" w:fill="auto"/>
          </w:tcPr>
          <w:p w14:paraId="0AA974ED" w14:textId="22145246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Matching (Buttons, colours, towers, shoes)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7D82C429" w14:textId="0557B227" w:rsidR="000D0562" w:rsidRPr="0047021A" w:rsidRDefault="006506BA" w:rsidP="000D0562">
            <w:pPr>
              <w:pStyle w:val="Default"/>
              <w:rPr>
                <w:rFonts w:ascii="Century Gothic" w:hAnsi="Century Gothic"/>
                <w:sz w:val="22"/>
                <w:szCs w:val="22"/>
              </w:rPr>
            </w:pPr>
            <w:r w:rsidRPr="0047021A">
              <w:rPr>
                <w:rFonts w:ascii="Century Gothic" w:hAnsi="Century Gothic"/>
                <w:sz w:val="22"/>
                <w:szCs w:val="22"/>
              </w:rPr>
              <w:t>Build a house</w:t>
            </w:r>
            <w:r w:rsidR="0047021A" w:rsidRPr="0047021A">
              <w:rPr>
                <w:rFonts w:ascii="Century Gothic" w:hAnsi="Century Gothic"/>
                <w:sz w:val="22"/>
                <w:szCs w:val="22"/>
              </w:rPr>
              <w:t xml:space="preserve"> for your favourite toy using junk modelling materials such as cardboard boxes and empty bottles.</w:t>
            </w:r>
          </w:p>
          <w:p w14:paraId="21F75701" w14:textId="1DE7DDD6" w:rsidR="00777A68" w:rsidRPr="00BC24D0" w:rsidRDefault="00777A68" w:rsidP="000D0562">
            <w:pPr>
              <w:spacing w:after="0" w:line="240" w:lineRule="auto"/>
              <w:jc w:val="left"/>
              <w:rPr>
                <w:rFonts w:ascii="Century Gothic" w:hAnsi="Century Gothic" w:cs="MasterTheCurriculum"/>
                <w:color w:val="auto"/>
                <w:sz w:val="22"/>
              </w:rPr>
            </w:pPr>
          </w:p>
        </w:tc>
      </w:tr>
      <w:tr w:rsidR="0095048E" w:rsidRPr="00BC24D0" w14:paraId="34102DC2" w14:textId="77777777" w:rsidTr="00E77669">
        <w:trPr>
          <w:trHeight w:val="1080"/>
        </w:trPr>
        <w:tc>
          <w:tcPr>
            <w:tcW w:w="825" w:type="dxa"/>
            <w:shd w:val="clear" w:color="auto" w:fill="auto"/>
          </w:tcPr>
          <w:p w14:paraId="0A8CBEF7" w14:textId="35FD9C73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 xml:space="preserve">Week </w:t>
            </w:r>
            <w:r w:rsidR="00E77669">
              <w:rPr>
                <w:rFonts w:ascii="Century Gothic" w:hAnsi="Century Gothic"/>
                <w:b/>
                <w:bCs/>
                <w:sz w:val="22"/>
              </w:rPr>
              <w:t>5</w:t>
            </w:r>
          </w:p>
        </w:tc>
        <w:tc>
          <w:tcPr>
            <w:tcW w:w="1647" w:type="dxa"/>
            <w:shd w:val="clear" w:color="auto" w:fill="auto"/>
          </w:tcPr>
          <w:p w14:paraId="5486C11A" w14:textId="25459CD7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The 3 Little Pigs</w:t>
            </w:r>
          </w:p>
        </w:tc>
        <w:tc>
          <w:tcPr>
            <w:tcW w:w="1504" w:type="dxa"/>
            <w:shd w:val="clear" w:color="auto" w:fill="auto"/>
          </w:tcPr>
          <w:p w14:paraId="50AAE533" w14:textId="0C5DBA01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Hey diddle </w:t>
            </w:r>
            <w:proofErr w:type="spellStart"/>
            <w:r>
              <w:rPr>
                <w:rFonts w:ascii="Century Gothic" w:hAnsi="Century Gothic"/>
                <w:sz w:val="22"/>
              </w:rPr>
              <w:t>diddle</w:t>
            </w:r>
            <w:proofErr w:type="spellEnd"/>
          </w:p>
        </w:tc>
        <w:tc>
          <w:tcPr>
            <w:tcW w:w="1730" w:type="dxa"/>
            <w:shd w:val="clear" w:color="auto" w:fill="auto"/>
          </w:tcPr>
          <w:p w14:paraId="5ACFA02E" w14:textId="39DFC90B" w:rsidR="00777A68" w:rsidRPr="00BC24D0" w:rsidRDefault="002628AD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Clifton, Nottingham,</w:t>
            </w:r>
            <w:r w:rsidR="00285482">
              <w:rPr>
                <w:rFonts w:ascii="Century Gothic" w:hAnsi="Century Gothic"/>
                <w:sz w:val="22"/>
              </w:rPr>
              <w:t xml:space="preserve"> street</w:t>
            </w:r>
          </w:p>
        </w:tc>
        <w:tc>
          <w:tcPr>
            <w:tcW w:w="1643" w:type="dxa"/>
            <w:shd w:val="clear" w:color="auto" w:fill="auto"/>
          </w:tcPr>
          <w:p w14:paraId="6A40D927" w14:textId="565661E8" w:rsidR="00777A68" w:rsidRPr="00BC24D0" w:rsidRDefault="003435D3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Where do you live?</w:t>
            </w:r>
          </w:p>
        </w:tc>
        <w:tc>
          <w:tcPr>
            <w:tcW w:w="1871" w:type="dxa"/>
            <w:shd w:val="clear" w:color="auto" w:fill="auto"/>
          </w:tcPr>
          <w:p w14:paraId="54D7A234" w14:textId="46D12B6A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Matching (patterns, shapes, </w:t>
            </w:r>
            <w:r>
              <w:rPr>
                <w:rFonts w:ascii="Century Gothic" w:hAnsi="Century Gothic"/>
                <w:sz w:val="22"/>
              </w:rPr>
              <w:lastRenderedPageBreak/>
              <w:t>number shapes)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6F769A73" w14:textId="6831FBDB" w:rsidR="00777A68" w:rsidRPr="00BC24D0" w:rsidRDefault="00E77669" w:rsidP="00585C63">
            <w:pPr>
              <w:spacing w:after="0" w:line="240" w:lineRule="auto"/>
              <w:jc w:val="left"/>
              <w:rPr>
                <w:rFonts w:ascii="Century Gothic" w:hAnsi="Century Gothic" w:cs="MasterTheCurriculum"/>
                <w:color w:val="auto"/>
                <w:sz w:val="22"/>
              </w:rPr>
            </w:pPr>
            <w:r>
              <w:rPr>
                <w:rFonts w:ascii="Century Gothic" w:hAnsi="Century Gothic" w:cs="MasterTheCurriculum"/>
                <w:color w:val="auto"/>
                <w:sz w:val="22"/>
              </w:rPr>
              <w:lastRenderedPageBreak/>
              <w:t>Go on a walk with your family.  Draw a map to show what you saw along the way!</w:t>
            </w:r>
          </w:p>
        </w:tc>
      </w:tr>
      <w:tr w:rsidR="0095048E" w:rsidRPr="00BC24D0" w14:paraId="18F0EB45" w14:textId="77777777" w:rsidTr="00E77669">
        <w:trPr>
          <w:trHeight w:val="1080"/>
        </w:trPr>
        <w:tc>
          <w:tcPr>
            <w:tcW w:w="825" w:type="dxa"/>
            <w:shd w:val="clear" w:color="auto" w:fill="auto"/>
          </w:tcPr>
          <w:p w14:paraId="6BB8283E" w14:textId="6F67A87C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 xml:space="preserve">Week </w:t>
            </w:r>
            <w:r w:rsidR="00E77669">
              <w:rPr>
                <w:rFonts w:ascii="Century Gothic" w:hAnsi="Century Gothic"/>
                <w:b/>
                <w:bCs/>
                <w:sz w:val="22"/>
              </w:rPr>
              <w:t>6</w:t>
            </w:r>
          </w:p>
        </w:tc>
        <w:tc>
          <w:tcPr>
            <w:tcW w:w="1647" w:type="dxa"/>
            <w:shd w:val="clear" w:color="auto" w:fill="auto"/>
          </w:tcPr>
          <w:p w14:paraId="12ECB847" w14:textId="7E8468A4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The Colour Monster</w:t>
            </w:r>
          </w:p>
        </w:tc>
        <w:tc>
          <w:tcPr>
            <w:tcW w:w="1504" w:type="dxa"/>
            <w:shd w:val="clear" w:color="auto" w:fill="auto"/>
          </w:tcPr>
          <w:p w14:paraId="1E66490C" w14:textId="1C2F7685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Wind the bobbin up</w:t>
            </w:r>
          </w:p>
        </w:tc>
        <w:tc>
          <w:tcPr>
            <w:tcW w:w="1730" w:type="dxa"/>
            <w:shd w:val="clear" w:color="auto" w:fill="auto"/>
          </w:tcPr>
          <w:p w14:paraId="710EE56F" w14:textId="2A17C0F2" w:rsidR="00777A68" w:rsidRPr="00BC24D0" w:rsidRDefault="00142505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Happy, sad, angry, calm</w:t>
            </w:r>
          </w:p>
        </w:tc>
        <w:tc>
          <w:tcPr>
            <w:tcW w:w="1643" w:type="dxa"/>
            <w:shd w:val="clear" w:color="auto" w:fill="auto"/>
          </w:tcPr>
          <w:p w14:paraId="6384D5B3" w14:textId="6E787CE9" w:rsidR="00777A68" w:rsidRPr="00BC24D0" w:rsidRDefault="003435D3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How are you feeling?</w:t>
            </w:r>
          </w:p>
        </w:tc>
        <w:tc>
          <w:tcPr>
            <w:tcW w:w="1871" w:type="dxa"/>
            <w:shd w:val="clear" w:color="auto" w:fill="auto"/>
          </w:tcPr>
          <w:p w14:paraId="7A070FF6" w14:textId="4D310FB9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Sorting (colour, size &amp; shape)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7BFC4BB2" w14:textId="31AA4580" w:rsidR="00777A68" w:rsidRPr="00BC24D0" w:rsidRDefault="000B3E59" w:rsidP="00585C63">
            <w:pPr>
              <w:spacing w:after="0" w:line="240" w:lineRule="auto"/>
              <w:jc w:val="left"/>
              <w:rPr>
                <w:rFonts w:ascii="Century Gothic" w:hAnsi="Century Gothic" w:cs="MasterTheCurriculum"/>
                <w:color w:val="auto"/>
                <w:sz w:val="22"/>
              </w:rPr>
            </w:pPr>
            <w:r>
              <w:rPr>
                <w:rFonts w:ascii="Century Gothic" w:hAnsi="Century Gothic" w:cs="MasterTheCurriculum"/>
                <w:color w:val="auto"/>
                <w:sz w:val="22"/>
              </w:rPr>
              <w:t>Go on a walk around your garden or in a</w:t>
            </w:r>
            <w:r w:rsidR="00F61A2F">
              <w:rPr>
                <w:rFonts w:ascii="Century Gothic" w:hAnsi="Century Gothic" w:cs="MasterTheCurriculum"/>
                <w:color w:val="auto"/>
                <w:sz w:val="22"/>
              </w:rPr>
              <w:t>n outside</w:t>
            </w:r>
            <w:r>
              <w:rPr>
                <w:rFonts w:ascii="Century Gothic" w:hAnsi="Century Gothic" w:cs="MasterTheCurriculum"/>
                <w:color w:val="auto"/>
                <w:sz w:val="22"/>
              </w:rPr>
              <w:t xml:space="preserve"> area.</w:t>
            </w:r>
            <w:r w:rsidR="00F61A2F">
              <w:rPr>
                <w:rFonts w:ascii="Century Gothic" w:hAnsi="Century Gothic" w:cs="MasterTheCurriculum"/>
                <w:color w:val="auto"/>
                <w:sz w:val="22"/>
              </w:rPr>
              <w:t xml:space="preserve"> Collect some natural </w:t>
            </w:r>
            <w:r w:rsidR="006E6EE2">
              <w:rPr>
                <w:rFonts w:ascii="Century Gothic" w:hAnsi="Century Gothic" w:cs="MasterTheCurriculum"/>
                <w:color w:val="auto"/>
                <w:sz w:val="22"/>
              </w:rPr>
              <w:t>resources</w:t>
            </w:r>
            <w:r w:rsidR="00F61A2F">
              <w:rPr>
                <w:rFonts w:ascii="Century Gothic" w:hAnsi="Century Gothic" w:cs="MasterTheCurriculum"/>
                <w:color w:val="auto"/>
                <w:sz w:val="22"/>
              </w:rPr>
              <w:t xml:space="preserve"> such as leaves, pebbles, conkers, acorns</w:t>
            </w:r>
            <w:r w:rsidR="006E6EE2">
              <w:rPr>
                <w:rFonts w:ascii="Century Gothic" w:hAnsi="Century Gothic" w:cs="MasterTheCurriculum"/>
                <w:color w:val="auto"/>
                <w:sz w:val="22"/>
              </w:rPr>
              <w:t xml:space="preserve"> and sort them into sets.</w:t>
            </w:r>
          </w:p>
        </w:tc>
      </w:tr>
      <w:tr w:rsidR="0095048E" w:rsidRPr="00BC24D0" w14:paraId="51CBA2A8" w14:textId="77777777" w:rsidTr="00E77669">
        <w:trPr>
          <w:trHeight w:val="887"/>
        </w:trPr>
        <w:tc>
          <w:tcPr>
            <w:tcW w:w="825" w:type="dxa"/>
            <w:shd w:val="clear" w:color="auto" w:fill="auto"/>
          </w:tcPr>
          <w:p w14:paraId="6D7E766D" w14:textId="7913604B" w:rsidR="00777A68" w:rsidRPr="00BC24D0" w:rsidRDefault="00777A68" w:rsidP="00585C63">
            <w:pPr>
              <w:jc w:val="center"/>
              <w:rPr>
                <w:rFonts w:ascii="Century Gothic" w:hAnsi="Century Gothic"/>
                <w:b/>
                <w:bCs/>
                <w:sz w:val="22"/>
              </w:rPr>
            </w:pPr>
            <w:r w:rsidRPr="00BC24D0">
              <w:rPr>
                <w:rFonts w:ascii="Century Gothic" w:hAnsi="Century Gothic"/>
                <w:b/>
                <w:bCs/>
                <w:sz w:val="22"/>
              </w:rPr>
              <w:t xml:space="preserve">Week </w:t>
            </w:r>
            <w:r w:rsidR="00E77669">
              <w:rPr>
                <w:rFonts w:ascii="Century Gothic" w:hAnsi="Century Gothic"/>
                <w:b/>
                <w:bCs/>
                <w:sz w:val="22"/>
              </w:rPr>
              <w:t>7</w:t>
            </w:r>
          </w:p>
        </w:tc>
        <w:tc>
          <w:tcPr>
            <w:tcW w:w="1647" w:type="dxa"/>
            <w:shd w:val="clear" w:color="auto" w:fill="auto"/>
          </w:tcPr>
          <w:p w14:paraId="279234ED" w14:textId="1A7A723E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The Colour Monster</w:t>
            </w:r>
          </w:p>
        </w:tc>
        <w:tc>
          <w:tcPr>
            <w:tcW w:w="1504" w:type="dxa"/>
            <w:shd w:val="clear" w:color="auto" w:fill="auto"/>
          </w:tcPr>
          <w:p w14:paraId="2F052F5B" w14:textId="02D7BB30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Wind the bobbin up</w:t>
            </w:r>
          </w:p>
        </w:tc>
        <w:tc>
          <w:tcPr>
            <w:tcW w:w="1730" w:type="dxa"/>
            <w:shd w:val="clear" w:color="auto" w:fill="auto"/>
          </w:tcPr>
          <w:p w14:paraId="307CED6E" w14:textId="76C5F6D1" w:rsidR="00777A68" w:rsidRPr="00BC24D0" w:rsidRDefault="00142505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Friend, kind, </w:t>
            </w:r>
            <w:r w:rsidR="00285482">
              <w:rPr>
                <w:rFonts w:ascii="Century Gothic" w:hAnsi="Century Gothic"/>
                <w:sz w:val="22"/>
              </w:rPr>
              <w:t>share</w:t>
            </w:r>
          </w:p>
        </w:tc>
        <w:tc>
          <w:tcPr>
            <w:tcW w:w="1643" w:type="dxa"/>
            <w:shd w:val="clear" w:color="auto" w:fill="auto"/>
          </w:tcPr>
          <w:p w14:paraId="43AD5314" w14:textId="727DD39A" w:rsidR="00777A68" w:rsidRPr="00BC24D0" w:rsidRDefault="003435D3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What makes a good friend?</w:t>
            </w:r>
          </w:p>
        </w:tc>
        <w:tc>
          <w:tcPr>
            <w:tcW w:w="1871" w:type="dxa"/>
            <w:shd w:val="clear" w:color="auto" w:fill="auto"/>
          </w:tcPr>
          <w:p w14:paraId="6B58EFFE" w14:textId="333C34AB" w:rsidR="00777A68" w:rsidRPr="00BC24D0" w:rsidRDefault="00777A68" w:rsidP="00585C6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</w:rPr>
              <w:t>Sorting - what do you notice?  Guess the rule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4DFBD949" w14:textId="0BB66482" w:rsidR="00777A68" w:rsidRPr="00BC24D0" w:rsidRDefault="00DB2D36" w:rsidP="00585C63">
            <w:pPr>
              <w:spacing w:after="0" w:line="240" w:lineRule="auto"/>
              <w:rPr>
                <w:rFonts w:ascii="Century Gothic" w:hAnsi="Century Gothic" w:cs="MasterTheCurriculum"/>
                <w:sz w:val="22"/>
              </w:rPr>
            </w:pPr>
            <w:r>
              <w:rPr>
                <w:rFonts w:ascii="Century Gothic" w:hAnsi="Century Gothic" w:cs="MasterTheCurriculum"/>
                <w:sz w:val="22"/>
              </w:rPr>
              <w:t xml:space="preserve">Make a Kindness Jar.  </w:t>
            </w:r>
            <w:r w:rsidR="0011041F">
              <w:rPr>
                <w:rFonts w:ascii="Century Gothic" w:hAnsi="Century Gothic" w:cs="MasterTheCurriculum"/>
                <w:sz w:val="22"/>
              </w:rPr>
              <w:t>Each time some</w:t>
            </w:r>
            <w:r w:rsidR="006511A8">
              <w:rPr>
                <w:rFonts w:ascii="Century Gothic" w:hAnsi="Century Gothic" w:cs="MasterTheCurriculum"/>
                <w:sz w:val="22"/>
              </w:rPr>
              <w:t xml:space="preserve">one </w:t>
            </w:r>
            <w:r w:rsidR="00A42D54">
              <w:rPr>
                <w:rFonts w:ascii="Century Gothic" w:hAnsi="Century Gothic" w:cs="MasterTheCurriculum"/>
                <w:sz w:val="22"/>
              </w:rPr>
              <w:t xml:space="preserve">does something kind or thoughtful, add an object </w:t>
            </w:r>
            <w:r w:rsidR="008F6603">
              <w:rPr>
                <w:rFonts w:ascii="Century Gothic" w:hAnsi="Century Gothic" w:cs="MasterTheCurriculum"/>
                <w:sz w:val="22"/>
              </w:rPr>
              <w:t>e.g</w:t>
            </w:r>
            <w:r w:rsidR="00A42D54">
              <w:rPr>
                <w:rFonts w:ascii="Century Gothic" w:hAnsi="Century Gothic" w:cs="MasterTheCurriculum"/>
                <w:sz w:val="22"/>
              </w:rPr>
              <w:t xml:space="preserve"> pom </w:t>
            </w:r>
            <w:proofErr w:type="spellStart"/>
            <w:r w:rsidR="00A42D54">
              <w:rPr>
                <w:rFonts w:ascii="Century Gothic" w:hAnsi="Century Gothic" w:cs="MasterTheCurriculum"/>
                <w:sz w:val="22"/>
              </w:rPr>
              <w:t>pom</w:t>
            </w:r>
            <w:proofErr w:type="spellEnd"/>
            <w:r w:rsidR="00A42D54">
              <w:rPr>
                <w:rFonts w:ascii="Century Gothic" w:hAnsi="Century Gothic" w:cs="MasterTheCurriculum"/>
                <w:sz w:val="22"/>
              </w:rPr>
              <w:t>, bead, to the jar.  Once it is full</w:t>
            </w:r>
            <w:r w:rsidR="008F6603">
              <w:rPr>
                <w:rFonts w:ascii="Century Gothic" w:hAnsi="Century Gothic" w:cs="MasterTheCurriculum"/>
                <w:sz w:val="22"/>
              </w:rPr>
              <w:t xml:space="preserve">, you can celebrate together! </w:t>
            </w:r>
          </w:p>
        </w:tc>
      </w:tr>
    </w:tbl>
    <w:p w14:paraId="32F9972F" w14:textId="36452348" w:rsidR="00B8626B" w:rsidRPr="00EF7C2E" w:rsidRDefault="00F6749B" w:rsidP="00D00CC9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C5F6CAB" wp14:editId="0C12D9AC">
                <wp:simplePos x="0" y="0"/>
                <wp:positionH relativeFrom="column">
                  <wp:posOffset>5040630</wp:posOffset>
                </wp:positionH>
                <wp:positionV relativeFrom="paragraph">
                  <wp:posOffset>2695575</wp:posOffset>
                </wp:positionV>
                <wp:extent cx="4057650" cy="2525395"/>
                <wp:effectExtent l="0" t="0" r="19050" b="273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2525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9F309" w14:textId="0C338F35" w:rsidR="00F6749B" w:rsidRPr="00F6749B" w:rsidRDefault="00F6749B" w:rsidP="00F6749B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F6749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Things to remember:</w:t>
                            </w:r>
                          </w:p>
                          <w:p w14:paraId="55F80AA9" w14:textId="005DACE7" w:rsidR="00F6749B" w:rsidRPr="00F6749B" w:rsidRDefault="00F6749B" w:rsidP="00F674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F6749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Outdoor kit should be left at school that contains a puddle suit and wellies</w:t>
                            </w:r>
                          </w:p>
                          <w:p w14:paraId="43CC908B" w14:textId="1363A943" w:rsidR="00F6749B" w:rsidRPr="00F6749B" w:rsidRDefault="00F6749B" w:rsidP="00F674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F6749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Please check Dojo regularly for important information and updates</w:t>
                            </w:r>
                          </w:p>
                          <w:p w14:paraId="392D9ED2" w14:textId="1D293B41" w:rsidR="00F6749B" w:rsidRPr="00F6749B" w:rsidRDefault="00F6749B" w:rsidP="00F674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F6749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It is Nursery policy that children are toilet trained before starting Nursery.  If your child is having regular accidents, we may ask you to keep them home for a week to continue to work on their toileting.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5F6C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6.9pt;margin-top:212.25pt;width:319.5pt;height:198.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">
                <v:textbox>
                  <w:txbxContent>
                    <w:p w14:paraId="2AB9F309" w14:textId="0C338F35" w:rsidR="00F6749B" w:rsidRPr="00F6749B" w:rsidRDefault="00F6749B" w:rsidP="00F6749B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F6749B">
                        <w:rPr>
                          <w:rFonts w:ascii="Century Gothic" w:hAnsi="Century Gothic"/>
                          <w:sz w:val="22"/>
                          <w:szCs w:val="22"/>
                        </w:rPr>
                        <w:t>Things to remember:</w:t>
                      </w:r>
                    </w:p>
                    <w:p w14:paraId="55F80AA9" w14:textId="005DACE7" w:rsidR="00F6749B" w:rsidRPr="00F6749B" w:rsidRDefault="00F6749B" w:rsidP="00F674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F6749B">
                        <w:rPr>
                          <w:rFonts w:ascii="Century Gothic" w:hAnsi="Century Gothic"/>
                          <w:sz w:val="22"/>
                          <w:szCs w:val="22"/>
                        </w:rPr>
                        <w:t>Outdoor kit should be left at school that contains a puddle suit and wellies</w:t>
                      </w:r>
                    </w:p>
                    <w:p w14:paraId="43CC908B" w14:textId="1363A943" w:rsidR="00F6749B" w:rsidRPr="00F6749B" w:rsidRDefault="00F6749B" w:rsidP="00F674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F6749B">
                        <w:rPr>
                          <w:rFonts w:ascii="Century Gothic" w:hAnsi="Century Gothic"/>
                          <w:sz w:val="22"/>
                          <w:szCs w:val="22"/>
                        </w:rPr>
                        <w:t>Please check Dojo regularly for important information and updates</w:t>
                      </w:r>
                    </w:p>
                    <w:p w14:paraId="392D9ED2" w14:textId="1D293B41" w:rsidR="00F6749B" w:rsidRPr="00F6749B" w:rsidRDefault="00F6749B" w:rsidP="00F674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F6749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It is Nursery policy that children are toilet trained before starting Nursery.  If your child is having regular accidents, we may ask you to keep them home for a week to continue to work on their toileting.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7159622" wp14:editId="301A1C7D">
                <wp:simplePos x="0" y="0"/>
                <wp:positionH relativeFrom="column">
                  <wp:posOffset>982980</wp:posOffset>
                </wp:positionH>
                <wp:positionV relativeFrom="paragraph">
                  <wp:posOffset>2686050</wp:posOffset>
                </wp:positionV>
                <wp:extent cx="3781425" cy="2525395"/>
                <wp:effectExtent l="0" t="0" r="2857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2525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D46B8" w14:textId="4ADD0064" w:rsidR="005768BB" w:rsidRPr="00F6749B" w:rsidRDefault="005768BB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F6749B">
                              <w:rPr>
                                <w:rFonts w:ascii="Century Gothic" w:hAnsi="Century Gothic"/>
                              </w:rPr>
                              <w:t>Important Dates:</w:t>
                            </w:r>
                          </w:p>
                          <w:p w14:paraId="1B64E9BA" w14:textId="3E4EEC2A" w:rsidR="005768BB" w:rsidRPr="00F6749B" w:rsidRDefault="005768BB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F6749B">
                              <w:rPr>
                                <w:rFonts w:ascii="Century Gothic" w:hAnsi="Century Gothic"/>
                              </w:rPr>
                              <w:t>Friday 12</w:t>
                            </w:r>
                            <w:r w:rsidRPr="00F6749B">
                              <w:rPr>
                                <w:rFonts w:ascii="Century Gothic" w:hAnsi="Century Gothic"/>
                                <w:vertAlign w:val="superscript"/>
                              </w:rPr>
                              <w:t>th</w:t>
                            </w:r>
                            <w:r w:rsidRPr="00F6749B">
                              <w:rPr>
                                <w:rFonts w:ascii="Century Gothic" w:hAnsi="Century Gothic"/>
                              </w:rPr>
                              <w:t xml:space="preserve"> September</w:t>
                            </w:r>
                            <w:r w:rsidR="00F6749B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Pr="00F6749B">
                              <w:rPr>
                                <w:rFonts w:ascii="Century Gothic" w:hAnsi="Century Gothic"/>
                              </w:rPr>
                              <w:t>- School photos</w:t>
                            </w:r>
                          </w:p>
                          <w:p w14:paraId="6421F8C0" w14:textId="476DF8D5" w:rsidR="005768BB" w:rsidRPr="00F6749B" w:rsidRDefault="005768BB" w:rsidP="005768B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F6749B">
                              <w:rPr>
                                <w:rFonts w:ascii="Century Gothic" w:hAnsi="Century Gothic"/>
                              </w:rPr>
                              <w:t>Messy colour day!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59622" id="_x0000_s1027" type="#_x0000_t202" style="position:absolute;left:0;text-align:left;margin-left:77.4pt;margin-top:211.5pt;width:297.75pt;height:198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">
                <v:textbox>
                  <w:txbxContent>
                    <w:p w14:paraId="468D46B8" w14:textId="4ADD0064" w:rsidR="005768BB" w:rsidRPr="00F6749B" w:rsidRDefault="005768BB">
                      <w:pPr>
                        <w:rPr>
                          <w:rFonts w:ascii="Century Gothic" w:hAnsi="Century Gothic"/>
                        </w:rPr>
                      </w:pPr>
                      <w:r w:rsidRPr="00F6749B">
                        <w:rPr>
                          <w:rFonts w:ascii="Century Gothic" w:hAnsi="Century Gothic"/>
                        </w:rPr>
                        <w:t>Important Dates:</w:t>
                      </w:r>
                    </w:p>
                    <w:p w14:paraId="1B64E9BA" w14:textId="3E4EEC2A" w:rsidR="005768BB" w:rsidRPr="00F6749B" w:rsidRDefault="005768BB">
                      <w:pPr>
                        <w:rPr>
                          <w:rFonts w:ascii="Century Gothic" w:hAnsi="Century Gothic"/>
                        </w:rPr>
                      </w:pPr>
                      <w:r w:rsidRPr="00F6749B">
                        <w:rPr>
                          <w:rFonts w:ascii="Century Gothic" w:hAnsi="Century Gothic"/>
                        </w:rPr>
                        <w:t>Friday 12</w:t>
                      </w:r>
                      <w:r w:rsidRPr="00F6749B">
                        <w:rPr>
                          <w:rFonts w:ascii="Century Gothic" w:hAnsi="Century Gothic"/>
                          <w:vertAlign w:val="superscript"/>
                        </w:rPr>
                        <w:t>th</w:t>
                      </w:r>
                      <w:r w:rsidRPr="00F6749B">
                        <w:rPr>
                          <w:rFonts w:ascii="Century Gothic" w:hAnsi="Century Gothic"/>
                        </w:rPr>
                        <w:t xml:space="preserve"> September</w:t>
                      </w:r>
                      <w:r w:rsidR="00F6749B">
                        <w:rPr>
                          <w:rFonts w:ascii="Century Gothic" w:hAnsi="Century Gothic"/>
                        </w:rPr>
                        <w:t xml:space="preserve"> </w:t>
                      </w:r>
                      <w:r w:rsidRPr="00F6749B">
                        <w:rPr>
                          <w:rFonts w:ascii="Century Gothic" w:hAnsi="Century Gothic"/>
                        </w:rPr>
                        <w:t>- School photos</w:t>
                      </w:r>
                    </w:p>
                    <w:p w14:paraId="6421F8C0" w14:textId="476DF8D5" w:rsidR="005768BB" w:rsidRPr="00F6749B" w:rsidRDefault="005768BB" w:rsidP="005768B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F6749B">
                        <w:rPr>
                          <w:rFonts w:ascii="Century Gothic" w:hAnsi="Century Gothic"/>
                        </w:rPr>
                        <w:t>Messy colour day!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6B" w:rsidRPr="00EF7C2E" w:rsidSect="00A61E8B">
      <w:headerReference w:type="default" r:id="rId11"/>
      <w:footerReference w:type="default" r:id="rId12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7CF31" w14:textId="77777777" w:rsidR="003B20CC" w:rsidRDefault="003B20CC" w:rsidP="00DD5720">
      <w:r>
        <w:separator/>
      </w:r>
    </w:p>
  </w:endnote>
  <w:endnote w:type="continuationSeparator" w:id="0">
    <w:p w14:paraId="6B4E79F8" w14:textId="77777777" w:rsidR="003B20CC" w:rsidRDefault="003B20CC" w:rsidP="00DD5720">
      <w:r>
        <w:continuationSeparator/>
      </w:r>
    </w:p>
  </w:endnote>
  <w:endnote w:type="continuationNotice" w:id="1">
    <w:p w14:paraId="60B40F80" w14:textId="77777777" w:rsidR="003B20CC" w:rsidRDefault="003B20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1" w:fontKey="{965AB47D-77EF-40ED-94BE-37021FFCB1B1}"/>
    <w:embedBold r:id="rId2" w:fontKey="{52263855-00D4-40E3-8527-AF374E8A709A}"/>
    <w:embedItalic r:id="rId3" w:fontKey="{659A66D1-7E51-491E-9926-D53FF081BF6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909A3B99-1588-49F5-97FC-DAED108EE6C6}"/>
    <w:embedBold r:id="rId5" w:fontKey="{ABA21A55-97EC-422D-9B1D-BC99995316F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D61CEC7D-4470-4818-8DB3-55A434C39214}"/>
    <w:embedBold r:id="rId7" w:fontKey="{C49BEE70-F05D-4445-9D85-08FCE58D6A5C}"/>
  </w:font>
  <w:font w:name="MasterTheCurricul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61F89514-45CD-4BBA-AE9F-60770F16670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AFC7A" w14:textId="01B91867" w:rsidR="00DC190B" w:rsidRDefault="00DC190B" w:rsidP="003D26A6">
    <w:pPr>
      <w:pStyle w:val="Header"/>
    </w:pPr>
  </w:p>
  <w:p w14:paraId="20F4C337" w14:textId="77777777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EE029" w14:textId="77777777" w:rsidR="003B20CC" w:rsidRDefault="003B20CC" w:rsidP="00DD5720">
      <w:r>
        <w:separator/>
      </w:r>
    </w:p>
  </w:footnote>
  <w:footnote w:type="continuationSeparator" w:id="0">
    <w:p w14:paraId="6C1AE1B2" w14:textId="77777777" w:rsidR="003B20CC" w:rsidRDefault="003B20CC" w:rsidP="00DD5720">
      <w:r>
        <w:continuationSeparator/>
      </w:r>
    </w:p>
  </w:footnote>
  <w:footnote w:type="continuationNotice" w:id="1">
    <w:p w14:paraId="7196FB27" w14:textId="77777777" w:rsidR="003B20CC" w:rsidRDefault="003B20C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BBB11" w14:textId="77777777" w:rsidR="008B5736" w:rsidRDefault="007B028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978CD09" wp14:editId="17793FFF">
          <wp:simplePos x="0" y="0"/>
          <wp:positionH relativeFrom="column">
            <wp:posOffset>-352425</wp:posOffset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643EFD" w14:textId="77777777" w:rsidR="008B5736" w:rsidRDefault="008B57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BD3795"/>
    <w:multiLevelType w:val="hybridMultilevel"/>
    <w:tmpl w:val="2270A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F6FAC"/>
    <w:multiLevelType w:val="hybridMultilevel"/>
    <w:tmpl w:val="1F043FEA"/>
    <w:lvl w:ilvl="0" w:tplc="CAE404F8">
      <w:numFmt w:val="bullet"/>
      <w:lvlText w:val="-"/>
      <w:lvlJc w:val="left"/>
      <w:pPr>
        <w:ind w:left="720" w:hanging="360"/>
      </w:pPr>
      <w:rPr>
        <w:rFonts w:ascii="Twinkl" w:eastAsia="Calibri" w:hAnsi="Twinkl" w:cs="Twink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TrueTypeFonts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9D5"/>
    <w:rsid w:val="00025835"/>
    <w:rsid w:val="0003405A"/>
    <w:rsid w:val="00067C79"/>
    <w:rsid w:val="000B351C"/>
    <w:rsid w:val="000B3E59"/>
    <w:rsid w:val="000D0562"/>
    <w:rsid w:val="000F227B"/>
    <w:rsid w:val="000F793E"/>
    <w:rsid w:val="001022F0"/>
    <w:rsid w:val="0011041F"/>
    <w:rsid w:val="00142505"/>
    <w:rsid w:val="00173124"/>
    <w:rsid w:val="00190479"/>
    <w:rsid w:val="001A77E0"/>
    <w:rsid w:val="001B7D7D"/>
    <w:rsid w:val="00203298"/>
    <w:rsid w:val="00254D95"/>
    <w:rsid w:val="002628AD"/>
    <w:rsid w:val="00283D04"/>
    <w:rsid w:val="00285482"/>
    <w:rsid w:val="002F6D4B"/>
    <w:rsid w:val="003118CF"/>
    <w:rsid w:val="00326698"/>
    <w:rsid w:val="003435D3"/>
    <w:rsid w:val="00344899"/>
    <w:rsid w:val="00390382"/>
    <w:rsid w:val="003A6A65"/>
    <w:rsid w:val="003B20CC"/>
    <w:rsid w:val="003B7B5C"/>
    <w:rsid w:val="003C0267"/>
    <w:rsid w:val="003D26A6"/>
    <w:rsid w:val="00411653"/>
    <w:rsid w:val="00412284"/>
    <w:rsid w:val="00467393"/>
    <w:rsid w:val="0047021A"/>
    <w:rsid w:val="004839F8"/>
    <w:rsid w:val="004B7ED8"/>
    <w:rsid w:val="004C712A"/>
    <w:rsid w:val="004E5017"/>
    <w:rsid w:val="004F0EE8"/>
    <w:rsid w:val="005144BA"/>
    <w:rsid w:val="005213C9"/>
    <w:rsid w:val="00522CBD"/>
    <w:rsid w:val="00540692"/>
    <w:rsid w:val="00553E0E"/>
    <w:rsid w:val="005768BB"/>
    <w:rsid w:val="00585C63"/>
    <w:rsid w:val="005A3494"/>
    <w:rsid w:val="005C4467"/>
    <w:rsid w:val="005D1993"/>
    <w:rsid w:val="00601AF5"/>
    <w:rsid w:val="00633A95"/>
    <w:rsid w:val="006506BA"/>
    <w:rsid w:val="006511A8"/>
    <w:rsid w:val="00660CC6"/>
    <w:rsid w:val="0066258A"/>
    <w:rsid w:val="00687B7A"/>
    <w:rsid w:val="006D108B"/>
    <w:rsid w:val="006E6EE2"/>
    <w:rsid w:val="007003F9"/>
    <w:rsid w:val="007215F9"/>
    <w:rsid w:val="00722B47"/>
    <w:rsid w:val="00723EC4"/>
    <w:rsid w:val="00763739"/>
    <w:rsid w:val="00777A68"/>
    <w:rsid w:val="007912A6"/>
    <w:rsid w:val="007A0E00"/>
    <w:rsid w:val="007B0283"/>
    <w:rsid w:val="00804072"/>
    <w:rsid w:val="0081140D"/>
    <w:rsid w:val="00872C5C"/>
    <w:rsid w:val="00874EB6"/>
    <w:rsid w:val="00886FE1"/>
    <w:rsid w:val="008B5736"/>
    <w:rsid w:val="008C138D"/>
    <w:rsid w:val="008C227E"/>
    <w:rsid w:val="008F6603"/>
    <w:rsid w:val="00912256"/>
    <w:rsid w:val="0095048E"/>
    <w:rsid w:val="0098564A"/>
    <w:rsid w:val="00986BAB"/>
    <w:rsid w:val="0099473A"/>
    <w:rsid w:val="009C47B0"/>
    <w:rsid w:val="009D6608"/>
    <w:rsid w:val="009E4127"/>
    <w:rsid w:val="009F5EEC"/>
    <w:rsid w:val="00A00327"/>
    <w:rsid w:val="00A016EE"/>
    <w:rsid w:val="00A33DA2"/>
    <w:rsid w:val="00A359D5"/>
    <w:rsid w:val="00A42D54"/>
    <w:rsid w:val="00A431AD"/>
    <w:rsid w:val="00A61E8B"/>
    <w:rsid w:val="00A72ECB"/>
    <w:rsid w:val="00AC3604"/>
    <w:rsid w:val="00AE3CAB"/>
    <w:rsid w:val="00B8626B"/>
    <w:rsid w:val="00BA153F"/>
    <w:rsid w:val="00BC45F8"/>
    <w:rsid w:val="00CA3011"/>
    <w:rsid w:val="00CC0F47"/>
    <w:rsid w:val="00CE75AA"/>
    <w:rsid w:val="00CF513F"/>
    <w:rsid w:val="00D00CC9"/>
    <w:rsid w:val="00D90104"/>
    <w:rsid w:val="00DB2D36"/>
    <w:rsid w:val="00DB33D2"/>
    <w:rsid w:val="00DC190B"/>
    <w:rsid w:val="00DD5720"/>
    <w:rsid w:val="00DF15E1"/>
    <w:rsid w:val="00E1404D"/>
    <w:rsid w:val="00E1443E"/>
    <w:rsid w:val="00E376AA"/>
    <w:rsid w:val="00E62A7F"/>
    <w:rsid w:val="00E77669"/>
    <w:rsid w:val="00E80C39"/>
    <w:rsid w:val="00E861E6"/>
    <w:rsid w:val="00EA5310"/>
    <w:rsid w:val="00EB6D1C"/>
    <w:rsid w:val="00EB7DAA"/>
    <w:rsid w:val="00ED71A2"/>
    <w:rsid w:val="00EE3823"/>
    <w:rsid w:val="00EF7C2E"/>
    <w:rsid w:val="00F312CD"/>
    <w:rsid w:val="00F376A9"/>
    <w:rsid w:val="00F61A2F"/>
    <w:rsid w:val="00F630A4"/>
    <w:rsid w:val="00F66A1C"/>
    <w:rsid w:val="00F6749B"/>
    <w:rsid w:val="00F72FFB"/>
    <w:rsid w:val="00F7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E1E6D3A"/>
  <w15:chartTrackingRefBased/>
  <w15:docId w15:val="{3E9E4E5F-B7DE-41C2-92DC-F30B17880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customStyle="1" w:styleId="HeaderBarKS1KnowledgeOrganiser">
    <w:name w:val="Header Bar (KS1 Knowledge Organiser)"/>
    <w:basedOn w:val="Normal"/>
    <w:uiPriority w:val="99"/>
    <w:rsid w:val="00DF15E1"/>
    <w:pPr>
      <w:spacing w:after="170" w:line="360" w:lineRule="atLeast"/>
      <w:jc w:val="right"/>
    </w:pPr>
    <w:rPr>
      <w:b/>
      <w:bCs/>
      <w:color w:val="FFFFFF"/>
      <w:sz w:val="32"/>
      <w:szCs w:val="32"/>
    </w:rPr>
  </w:style>
  <w:style w:type="paragraph" w:customStyle="1" w:styleId="BodyCopyKS1KnowledgeOrganiser">
    <w:name w:val="Body Copy (KS1 Knowledge Organiser)"/>
    <w:basedOn w:val="Normal"/>
    <w:uiPriority w:val="99"/>
    <w:rsid w:val="00BA153F"/>
    <w:pPr>
      <w:spacing w:after="170" w:line="380" w:lineRule="atLeast"/>
    </w:pPr>
    <w:rPr>
      <w:color w:val="050505"/>
      <w:sz w:val="28"/>
      <w:szCs w:val="28"/>
    </w:rPr>
  </w:style>
  <w:style w:type="paragraph" w:customStyle="1" w:styleId="Default">
    <w:name w:val="Default"/>
    <w:rsid w:val="000D0562"/>
    <w:pPr>
      <w:autoSpaceDE w:val="0"/>
      <w:autoSpaceDN w:val="0"/>
      <w:adjustRightInd w:val="0"/>
    </w:pPr>
    <w:rPr>
      <w:rFonts w:ascii="Twinkl" w:hAnsi="Twinkl" w:cs="Twink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\TWINKL\%23Currentwork\Word\Multipage%20Unlinked%20-%20Footers-20221129T125328Z-001\Multipage%20Unlinked%20-%20Footers\Landscape\Activity%20Sheet%20Template%20Landscape%201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6F29D93C572E4C9B1E08E5B54718F4" ma:contentTypeVersion="19" ma:contentTypeDescription="Create a new document." ma:contentTypeScope="" ma:versionID="e69bdccf8ee4c68fae22d49afcfb8c1d">
  <xsd:schema xmlns:xsd="http://www.w3.org/2001/XMLSchema" xmlns:xs="http://www.w3.org/2001/XMLSchema" xmlns:p="http://schemas.microsoft.com/office/2006/metadata/properties" xmlns:ns3="9b903d1f-5a6b-43f0-8eff-43ae27b2d746" xmlns:ns4="306f379b-4f6d-4290-aca2-883c006aca73" targetNamespace="http://schemas.microsoft.com/office/2006/metadata/properties" ma:root="true" ma:fieldsID="8e61822fbf5f909a091af25f4e7b65c2" ns3:_="" ns4:_="">
    <xsd:import namespace="9b903d1f-5a6b-43f0-8eff-43ae27b2d746"/>
    <xsd:import namespace="306f379b-4f6d-4290-aca2-883c006aca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03d1f-5a6b-43f0-8eff-43ae27b2d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6f379b-4f6d-4290-aca2-883c006ac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903d1f-5a6b-43f0-8eff-43ae27b2d74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320917-199A-46E9-AE09-FB02CBEA8D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903d1f-5a6b-43f0-8eff-43ae27b2d746"/>
    <ds:schemaRef ds:uri="306f379b-4f6d-4290-aca2-883c006ac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EE80AE-4B7E-4429-B9EA-92ED6D036CF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3DE15FF-ECA9-4E83-B130-1F93D97EEBDA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9b903d1f-5a6b-43f0-8eff-43ae27b2d746"/>
    <ds:schemaRef ds:uri="http://schemas.microsoft.com/office/infopath/2007/PartnerControls"/>
    <ds:schemaRef ds:uri="306f379b-4f6d-4290-aca2-883c006aca73"/>
  </ds:schemaRefs>
</ds:datastoreItem>
</file>

<file path=customXml/itemProps4.xml><?xml version="1.0" encoding="utf-8"?>
<ds:datastoreItem xmlns:ds="http://schemas.openxmlformats.org/officeDocument/2006/customXml" ds:itemID="{E65FA67B-38DA-4A62-AC4E-98CEAA5716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 1 Page</Template>
  <TotalTime>1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Hakimlia</dc:creator>
  <cp:keywords/>
  <dc:description/>
  <cp:lastModifiedBy>Sophie Smith</cp:lastModifiedBy>
  <cp:revision>2</cp:revision>
  <cp:lastPrinted>2014-02-20T09:55:00Z</cp:lastPrinted>
  <dcterms:created xsi:type="dcterms:W3CDTF">2025-09-05T10:04:00Z</dcterms:created>
  <dcterms:modified xsi:type="dcterms:W3CDTF">2025-09-05T10:04:00Z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0x0101001C6F29D93C572E4C9B1E08E5B54718F4</vt:lpwstr>
  </property>
</Properties>
</file>